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D0D" w:rsidRDefault="00674462" w:rsidP="005E2D0D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Lichterglanz und Budenzauber am 1. Adventswochenende</w:t>
      </w:r>
    </w:p>
    <w:p w:rsidR="00130315" w:rsidRDefault="00130315" w:rsidP="00F76156">
      <w:pPr>
        <w:autoSpaceDE w:val="0"/>
        <w:autoSpaceDN w:val="0"/>
        <w:adjustRightInd w:val="0"/>
        <w:spacing w:after="0" w:line="240" w:lineRule="auto"/>
        <w:rPr>
          <w:noProof/>
          <w:lang w:eastAsia="de-DE"/>
        </w:rPr>
      </w:pPr>
    </w:p>
    <w:p w:rsidR="00B158AE" w:rsidRDefault="00674462" w:rsidP="00B158AE">
      <w:pPr>
        <w:autoSpaceDE w:val="0"/>
        <w:autoSpaceDN w:val="0"/>
        <w:adjustRightInd w:val="0"/>
        <w:spacing w:after="0" w:line="240" w:lineRule="auto"/>
        <w:rPr>
          <w:noProof/>
          <w:lang w:eastAsia="de-DE"/>
        </w:rPr>
      </w:pPr>
      <w:r>
        <w:rPr>
          <w:noProof/>
          <w:lang w:eastAsia="de-DE"/>
        </w:rPr>
        <w:t>Bei leichtem Nieselregen</w:t>
      </w:r>
      <w:r w:rsidR="00B158AE">
        <w:rPr>
          <w:noProof/>
          <w:lang w:eastAsia="de-DE"/>
        </w:rPr>
        <w:t xml:space="preserve"> startete der Winnender Weihnachts</w:t>
      </w:r>
      <w:r>
        <w:rPr>
          <w:noProof/>
          <w:lang w:eastAsia="de-DE"/>
        </w:rPr>
        <w:t xml:space="preserve">markt </w:t>
      </w:r>
      <w:r w:rsidR="004F0BCB">
        <w:rPr>
          <w:noProof/>
          <w:lang w:eastAsia="de-DE"/>
        </w:rPr>
        <w:t>am vergangenen Wochenende</w:t>
      </w:r>
      <w:r>
        <w:rPr>
          <w:noProof/>
          <w:lang w:eastAsia="de-DE"/>
        </w:rPr>
        <w:t xml:space="preserve"> in seine 34</w:t>
      </w:r>
      <w:r w:rsidR="005D16C4">
        <w:rPr>
          <w:noProof/>
          <w:lang w:eastAsia="de-DE"/>
        </w:rPr>
        <w:t>te Auflage.</w:t>
      </w:r>
      <w:r>
        <w:rPr>
          <w:noProof/>
          <w:lang w:eastAsia="de-DE"/>
        </w:rPr>
        <w:t xml:space="preserve"> Oberbürgermeister</w:t>
      </w:r>
      <w:r w:rsidR="002B40D8">
        <w:rPr>
          <w:noProof/>
          <w:lang w:eastAsia="de-DE"/>
        </w:rPr>
        <w:t xml:space="preserve"> Hartmut</w:t>
      </w:r>
      <w:r>
        <w:rPr>
          <w:noProof/>
          <w:lang w:eastAsia="de-DE"/>
        </w:rPr>
        <w:t xml:space="preserve"> Holzwarth</w:t>
      </w:r>
      <w:r w:rsidR="00F81B2C">
        <w:rPr>
          <w:noProof/>
          <w:lang w:eastAsia="de-DE"/>
        </w:rPr>
        <w:t xml:space="preserve"> begrüßte gemeinsam mit Matthias Heins (Vorsitzender VAW) und dem „Winnender Mädle“ Celine Traub die anwesenden Besucherin</w:t>
      </w:r>
      <w:r w:rsidR="003654CD">
        <w:rPr>
          <w:noProof/>
          <w:lang w:eastAsia="de-DE"/>
        </w:rPr>
        <w:t>ne</w:t>
      </w:r>
      <w:r w:rsidR="00F81B2C">
        <w:rPr>
          <w:noProof/>
          <w:lang w:eastAsia="de-DE"/>
        </w:rPr>
        <w:t>n und Besucher</w:t>
      </w:r>
      <w:r w:rsidR="002B40D8">
        <w:rPr>
          <w:noProof/>
          <w:lang w:eastAsia="de-DE"/>
        </w:rPr>
        <w:t xml:space="preserve"> und läutete die Weihnachtszeit in Winnenden ein</w:t>
      </w:r>
      <w:r w:rsidR="00B158AE">
        <w:rPr>
          <w:noProof/>
          <w:lang w:eastAsia="de-DE"/>
        </w:rPr>
        <w:t>.</w:t>
      </w:r>
      <w:r w:rsidR="004F0BCB">
        <w:rPr>
          <w:noProof/>
          <w:lang w:eastAsia="de-DE"/>
        </w:rPr>
        <w:t xml:space="preserve"> </w:t>
      </w:r>
      <w:r w:rsidR="00E475F9">
        <w:rPr>
          <w:noProof/>
          <w:lang w:eastAsia="de-DE"/>
        </w:rPr>
        <w:t xml:space="preserve">Insbesondere am Samstag strömten </w:t>
      </w:r>
      <w:r w:rsidR="00901016">
        <w:rPr>
          <w:noProof/>
          <w:lang w:eastAsia="de-DE"/>
        </w:rPr>
        <w:t>unzählige Gäste</w:t>
      </w:r>
      <w:r w:rsidR="00E475F9">
        <w:rPr>
          <w:noProof/>
          <w:lang w:eastAsia="de-DE"/>
        </w:rPr>
        <w:t xml:space="preserve"> in die Innenstadt und genossen das besinnliche Treiben rund um den Marktplatz.</w:t>
      </w:r>
      <w:bookmarkStart w:id="0" w:name="_GoBack"/>
      <w:bookmarkEnd w:id="0"/>
    </w:p>
    <w:p w:rsidR="00BC42F2" w:rsidRDefault="00BC42F2" w:rsidP="00245FB9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de-DE"/>
        </w:rPr>
      </w:pPr>
    </w:p>
    <w:p w:rsidR="00130315" w:rsidRDefault="002B40D8" w:rsidP="00286A4C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5295900" cy="3530431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ck Richtung Tortur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419" cy="353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B5" w:rsidRDefault="006068B5" w:rsidP="00F76156">
      <w:pPr>
        <w:autoSpaceDE w:val="0"/>
        <w:autoSpaceDN w:val="0"/>
        <w:adjustRightInd w:val="0"/>
        <w:spacing w:after="0" w:line="240" w:lineRule="auto"/>
        <w:rPr>
          <w:noProof/>
          <w:lang w:eastAsia="de-DE"/>
        </w:rPr>
      </w:pPr>
    </w:p>
    <w:p w:rsidR="00B158AE" w:rsidRDefault="00E475F9" w:rsidP="00F76156">
      <w:pPr>
        <w:autoSpaceDE w:val="0"/>
        <w:autoSpaceDN w:val="0"/>
        <w:adjustRightInd w:val="0"/>
        <w:spacing w:after="0" w:line="240" w:lineRule="auto"/>
        <w:rPr>
          <w:noProof/>
          <w:lang w:eastAsia="de-DE"/>
        </w:rPr>
      </w:pPr>
      <w:r>
        <w:rPr>
          <w:noProof/>
          <w:lang w:eastAsia="de-DE"/>
        </w:rPr>
        <w:t xml:space="preserve">Kultureller Treff- und Anziehungspunkt war auch in diesem Jahr wieder die Bühne am Marktplatz. Ein vielseitiger </w:t>
      </w:r>
      <w:r w:rsidR="00B158AE">
        <w:rPr>
          <w:noProof/>
          <w:lang w:eastAsia="de-DE"/>
        </w:rPr>
        <w:t>Weihnacht</w:t>
      </w:r>
      <w:r w:rsidR="005D16C4">
        <w:rPr>
          <w:noProof/>
          <w:lang w:eastAsia="de-DE"/>
        </w:rPr>
        <w:t>szaub</w:t>
      </w:r>
      <w:r>
        <w:rPr>
          <w:noProof/>
          <w:lang w:eastAsia="de-DE"/>
        </w:rPr>
        <w:t>er aus Tanz, Gesang und</w:t>
      </w:r>
      <w:r w:rsidR="00B158AE">
        <w:rPr>
          <w:noProof/>
          <w:lang w:eastAsia="de-DE"/>
        </w:rPr>
        <w:t xml:space="preserve"> Musikbeiträgen vorgetragen von </w:t>
      </w:r>
      <w:r w:rsidR="002B40D8">
        <w:rPr>
          <w:noProof/>
          <w:lang w:eastAsia="de-DE"/>
        </w:rPr>
        <w:t>insgesamt über 500</w:t>
      </w:r>
      <w:r w:rsidR="00B158AE">
        <w:rPr>
          <w:noProof/>
          <w:lang w:eastAsia="de-DE"/>
        </w:rPr>
        <w:t xml:space="preserve"> Kindern, Jugendlichen und Erwachsenen von Winnender Schulen, Chören und Kapellen</w:t>
      </w:r>
      <w:r>
        <w:rPr>
          <w:noProof/>
          <w:lang w:eastAsia="de-DE"/>
        </w:rPr>
        <w:t xml:space="preserve"> sorgte für weihnachliche Atmosphäre</w:t>
      </w:r>
      <w:r w:rsidR="00B158AE">
        <w:rPr>
          <w:noProof/>
          <w:lang w:eastAsia="de-DE"/>
        </w:rPr>
        <w:t xml:space="preserve">. </w:t>
      </w:r>
      <w:r w:rsidR="00CA0BDD">
        <w:rPr>
          <w:noProof/>
          <w:lang w:eastAsia="de-DE"/>
        </w:rPr>
        <w:t xml:space="preserve">Stimmgewaltig wurde es am Samstagabend als die Band „Mad Chick of Soul“ den Marktplatz zum </w:t>
      </w:r>
      <w:r w:rsidR="003A04AF">
        <w:rPr>
          <w:noProof/>
          <w:lang w:eastAsia="de-DE"/>
        </w:rPr>
        <w:t>M</w:t>
      </w:r>
      <w:r w:rsidR="00CA0BDD">
        <w:rPr>
          <w:noProof/>
          <w:lang w:eastAsia="de-DE"/>
        </w:rPr>
        <w:t xml:space="preserve">itschwingen brachte. </w:t>
      </w:r>
    </w:p>
    <w:p w:rsidR="00B158AE" w:rsidRDefault="002B40D8" w:rsidP="002B40D8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5314950" cy="3543131"/>
            <wp:effectExtent l="0" t="0" r="0" b="63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pel Whispersongs Marktplatz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707" cy="354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8AE" w:rsidRDefault="00B158AE" w:rsidP="00F76156">
      <w:pPr>
        <w:autoSpaceDE w:val="0"/>
        <w:autoSpaceDN w:val="0"/>
        <w:adjustRightInd w:val="0"/>
        <w:spacing w:after="0" w:line="240" w:lineRule="auto"/>
        <w:rPr>
          <w:noProof/>
          <w:lang w:eastAsia="de-DE"/>
        </w:rPr>
      </w:pPr>
    </w:p>
    <w:p w:rsidR="00B158AE" w:rsidRDefault="00B158AE" w:rsidP="00F76156">
      <w:pPr>
        <w:autoSpaceDE w:val="0"/>
        <w:autoSpaceDN w:val="0"/>
        <w:adjustRightInd w:val="0"/>
        <w:spacing w:after="0" w:line="240" w:lineRule="auto"/>
        <w:rPr>
          <w:noProof/>
          <w:lang w:eastAsia="de-DE"/>
        </w:rPr>
      </w:pPr>
    </w:p>
    <w:p w:rsidR="002F4ECE" w:rsidRDefault="002F4ECE" w:rsidP="002F4ECE">
      <w:pPr>
        <w:autoSpaceDE w:val="0"/>
        <w:autoSpaceDN w:val="0"/>
        <w:adjustRightInd w:val="0"/>
        <w:spacing w:after="0" w:line="240" w:lineRule="auto"/>
        <w:rPr>
          <w:noProof/>
          <w:lang w:eastAsia="de-DE"/>
        </w:rPr>
      </w:pPr>
    </w:p>
    <w:p w:rsidR="00244A1B" w:rsidRDefault="004F0BCB" w:rsidP="00F76156">
      <w:pPr>
        <w:autoSpaceDE w:val="0"/>
        <w:autoSpaceDN w:val="0"/>
        <w:adjustRightInd w:val="0"/>
        <w:spacing w:after="0" w:line="240" w:lineRule="auto"/>
        <w:rPr>
          <w:noProof/>
          <w:lang w:eastAsia="de-DE"/>
        </w:rPr>
      </w:pPr>
      <w:r>
        <w:rPr>
          <w:noProof/>
          <w:lang w:eastAsia="de-DE"/>
        </w:rPr>
        <w:t>Erstmalig ins Festgelände einbezogen</w:t>
      </w:r>
      <w:r w:rsidR="00CA0BDD">
        <w:rPr>
          <w:noProof/>
          <w:lang w:eastAsia="de-DE"/>
        </w:rPr>
        <w:t xml:space="preserve"> und ein voller Erfolg war der mit</w:t>
      </w:r>
      <w:r>
        <w:rPr>
          <w:noProof/>
          <w:lang w:eastAsia="de-DE"/>
        </w:rPr>
        <w:t xml:space="preserve"> Holzhütten des Vereins „Attraktives Winnenden“</w:t>
      </w:r>
      <w:r w:rsidR="00CA0BDD">
        <w:rPr>
          <w:noProof/>
          <w:lang w:eastAsia="de-DE"/>
        </w:rPr>
        <w:t xml:space="preserve"> bespielte Adlerplatz</w:t>
      </w:r>
      <w:r>
        <w:rPr>
          <w:noProof/>
          <w:lang w:eastAsia="de-DE"/>
        </w:rPr>
        <w:t>. Schulen und Kindergärten verkauften Selbstgebast</w:t>
      </w:r>
      <w:r w:rsidR="00E475F9">
        <w:rPr>
          <w:noProof/>
          <w:lang w:eastAsia="de-DE"/>
        </w:rPr>
        <w:t>eltes, Plätzchen un</w:t>
      </w:r>
      <w:r w:rsidR="00CA0BDD">
        <w:rPr>
          <w:noProof/>
          <w:lang w:eastAsia="de-DE"/>
        </w:rPr>
        <w:t>d</w:t>
      </w:r>
      <w:r w:rsidR="00E475F9">
        <w:rPr>
          <w:noProof/>
          <w:lang w:eastAsia="de-DE"/>
        </w:rPr>
        <w:t xml:space="preserve"> Souvenirs umrahmt von weiteren Kunsthandwerkerständen und</w:t>
      </w:r>
      <w:r w:rsidR="00CA0BDD">
        <w:rPr>
          <w:noProof/>
          <w:lang w:eastAsia="de-DE"/>
        </w:rPr>
        <w:t xml:space="preserve"> einem mitreißenden Kinderprogr</w:t>
      </w:r>
      <w:r w:rsidR="003A04AF">
        <w:rPr>
          <w:noProof/>
          <w:lang w:eastAsia="de-DE"/>
        </w:rPr>
        <w:t>amm</w:t>
      </w:r>
      <w:r w:rsidR="00CA0BDD">
        <w:rPr>
          <w:noProof/>
          <w:lang w:eastAsia="de-DE"/>
        </w:rPr>
        <w:t xml:space="preserve"> des Remstaler Figurentheaters.</w:t>
      </w:r>
      <w:r w:rsidR="00E475F9">
        <w:rPr>
          <w:noProof/>
          <w:lang w:eastAsia="de-DE"/>
        </w:rPr>
        <w:t xml:space="preserve"> </w:t>
      </w:r>
    </w:p>
    <w:p w:rsidR="006D4921" w:rsidRDefault="006D4921" w:rsidP="00286A4C">
      <w:pPr>
        <w:autoSpaceDE w:val="0"/>
        <w:autoSpaceDN w:val="0"/>
        <w:adjustRightInd w:val="0"/>
        <w:spacing w:after="0" w:line="240" w:lineRule="auto"/>
        <w:jc w:val="center"/>
      </w:pPr>
    </w:p>
    <w:p w:rsidR="006D4921" w:rsidRDefault="00965F04" w:rsidP="00286A4C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de-DE"/>
        </w:rPr>
        <w:drawing>
          <wp:inline distT="0" distB="0" distL="0" distR="0">
            <wp:extent cx="4686300" cy="3124200"/>
            <wp:effectExtent l="0" t="0" r="0" b="0"/>
            <wp:docPr id="11" name="Grafik 11" descr="Y:\1 Attraktives Winnenden\_Events\Weihnachten\2018\Bilder\Adlerpla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1 Attraktives Winnenden\_Events\Weihnachten\2018\Bilder\Adlerplat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868" cy="31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F0" w:rsidRDefault="00D87CF0" w:rsidP="00286A4C">
      <w:pPr>
        <w:autoSpaceDE w:val="0"/>
        <w:autoSpaceDN w:val="0"/>
        <w:adjustRightInd w:val="0"/>
        <w:spacing w:after="0" w:line="240" w:lineRule="auto"/>
        <w:jc w:val="center"/>
      </w:pPr>
    </w:p>
    <w:p w:rsidR="00CA0BDD" w:rsidRDefault="00CA0BDD" w:rsidP="00CA0BDD">
      <w:r>
        <w:t xml:space="preserve">Besonders auffällig waren in diesem Jahr </w:t>
      </w:r>
      <w:r w:rsidR="00901016">
        <w:t xml:space="preserve">die </w:t>
      </w:r>
      <w:r w:rsidR="005934BD">
        <w:t xml:space="preserve">aufwendig </w:t>
      </w:r>
      <w:r>
        <w:t xml:space="preserve">dekorierten Weihnachtsbuden der </w:t>
      </w:r>
      <w:proofErr w:type="spellStart"/>
      <w:r>
        <w:t>Marktbeschicker</w:t>
      </w:r>
      <w:proofErr w:type="spellEnd"/>
      <w:r>
        <w:t>. So hatte es die Jury des Vereins „Attrakti</w:t>
      </w:r>
      <w:r w:rsidR="00901016">
        <w:t>ves Winnenden“ nicht leicht, dr</w:t>
      </w:r>
      <w:r>
        <w:t>e</w:t>
      </w:r>
      <w:r w:rsidR="00901016">
        <w:t>i</w:t>
      </w:r>
      <w:r>
        <w:t xml:space="preserve"> Stände unter einer Vielzahl von prächtig geschmückten Buden mit </w:t>
      </w:r>
      <w:proofErr w:type="spellStart"/>
      <w:r>
        <w:t>Winnender</w:t>
      </w:r>
      <w:proofErr w:type="spellEnd"/>
      <w:r>
        <w:t xml:space="preserve"> Geschenkgutscheinen zu prämieren. </w:t>
      </w:r>
    </w:p>
    <w:p w:rsidR="00CA0BDD" w:rsidRDefault="00CA0BDD" w:rsidP="00CA0BDD">
      <w:r>
        <w:t xml:space="preserve">Glücklicher Gewinner ist der Bezirks Bienenzüchterverein Winnenden e.V., der in diesem Jahr erstmalig am </w:t>
      </w:r>
      <w:proofErr w:type="spellStart"/>
      <w:r>
        <w:t>Winnender</w:t>
      </w:r>
      <w:proofErr w:type="spellEnd"/>
      <w:r>
        <w:t xml:space="preserve"> Weihnachtsmarkt teilgenommen hat und sich über Geschenkgutscheine im Wert von 150,-</w:t>
      </w:r>
      <w:r w:rsidR="005934BD">
        <w:t xml:space="preserve"> </w:t>
      </w:r>
      <w:r>
        <w:t xml:space="preserve">€ freuen darf. Auf Platz 2 landeten die </w:t>
      </w:r>
      <w:proofErr w:type="spellStart"/>
      <w:r>
        <w:t>Querköpf</w:t>
      </w:r>
      <w:proofErr w:type="spellEnd"/>
      <w:r>
        <w:t xml:space="preserve"> (100,-</w:t>
      </w:r>
      <w:r w:rsidR="005934BD">
        <w:t xml:space="preserve"> </w:t>
      </w:r>
      <w:r>
        <w:t xml:space="preserve">€) gefolgt vom </w:t>
      </w:r>
      <w:proofErr w:type="spellStart"/>
      <w:r>
        <w:t>Winnender</w:t>
      </w:r>
      <w:proofErr w:type="spellEnd"/>
      <w:r>
        <w:t xml:space="preserve"> Feuerwe</w:t>
      </w:r>
      <w:r w:rsidR="005934BD">
        <w:t>h</w:t>
      </w:r>
      <w:r>
        <w:t>rmuseum (75,-</w:t>
      </w:r>
      <w:r w:rsidR="005934BD">
        <w:t xml:space="preserve"> </w:t>
      </w:r>
      <w:r>
        <w:t>€) auf Platz 3.</w:t>
      </w:r>
    </w:p>
    <w:p w:rsidR="006D4921" w:rsidRDefault="006D4921" w:rsidP="00995EF0"/>
    <w:p w:rsidR="00286A4C" w:rsidRDefault="002B40D8"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50A540B5" wp14:editId="6EB03C5D">
            <wp:simplePos x="0" y="0"/>
            <wp:positionH relativeFrom="column">
              <wp:posOffset>3657600</wp:posOffset>
            </wp:positionH>
            <wp:positionV relativeFrom="paragraph">
              <wp:posOffset>3809</wp:posOffset>
            </wp:positionV>
            <wp:extent cx="2622633" cy="2409825"/>
            <wp:effectExtent l="0" t="0" r="635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prämierung Platz 2 Querköpf e.V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245" cy="2413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7A08A91A" wp14:editId="394C4B3F">
            <wp:extent cx="3628277" cy="24098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prämierung Platz 1 Bienenzücht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699" cy="241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A4C" w:rsidRDefault="00286A4C"/>
    <w:p w:rsidR="002B40D8" w:rsidRDefault="002B40D8"/>
    <w:p w:rsidR="002B40D8" w:rsidRDefault="002B40D8"/>
    <w:p w:rsidR="002B40D8" w:rsidRDefault="00CA0BDD">
      <w:r>
        <w:rPr>
          <w:noProof/>
          <w:lang w:eastAsia="de-DE"/>
        </w:rPr>
        <w:lastRenderedPageBreak/>
        <w:drawing>
          <wp:anchor distT="0" distB="0" distL="114300" distR="114300" simplePos="0" relativeHeight="251666432" behindDoc="1" locked="0" layoutInCell="1" allowOverlap="1" wp14:anchorId="2D389DF6" wp14:editId="7010BFC1">
            <wp:simplePos x="0" y="0"/>
            <wp:positionH relativeFrom="column">
              <wp:posOffset>1741820</wp:posOffset>
            </wp:positionH>
            <wp:positionV relativeFrom="paragraph">
              <wp:posOffset>-145415</wp:posOffset>
            </wp:positionV>
            <wp:extent cx="2843530" cy="188849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prämierung Platz 3 Feuerwehrmuseu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A4C" w:rsidRDefault="00286A4C"/>
    <w:p w:rsidR="00CA0BDD" w:rsidRDefault="00CA0BDD"/>
    <w:p w:rsidR="00CA0BDD" w:rsidRDefault="00CA0BDD"/>
    <w:p w:rsidR="00CA0BDD" w:rsidRDefault="00CA0BDD"/>
    <w:p w:rsidR="00DF5A91" w:rsidRDefault="00DF5A91">
      <w:pPr>
        <w:rPr>
          <w:noProof/>
          <w:lang w:eastAsia="de-DE"/>
        </w:rPr>
      </w:pPr>
    </w:p>
    <w:p w:rsidR="00674462" w:rsidRDefault="00674462">
      <w:r>
        <w:t>Ebenfalls wunderschön dekoriert und von der Jury</w:t>
      </w:r>
      <w:r w:rsidR="00965F04">
        <w:t xml:space="preserve"> </w:t>
      </w:r>
      <w:r>
        <w:t xml:space="preserve">unter die Top 10 gewählt wurden folgende </w:t>
      </w:r>
      <w:proofErr w:type="spellStart"/>
      <w:r>
        <w:t>Marktbeschicker</w:t>
      </w:r>
      <w:proofErr w:type="spellEnd"/>
      <w:r>
        <w:t>:</w:t>
      </w:r>
    </w:p>
    <w:p w:rsidR="00674462" w:rsidRDefault="00674462" w:rsidP="00674462">
      <w:pPr>
        <w:pStyle w:val="Listenabsatz"/>
        <w:numPr>
          <w:ilvl w:val="0"/>
          <w:numId w:val="1"/>
        </w:numPr>
      </w:pPr>
      <w:r>
        <w:t xml:space="preserve">Weingut </w:t>
      </w:r>
      <w:proofErr w:type="spellStart"/>
      <w:r>
        <w:t>Häußer</w:t>
      </w:r>
      <w:proofErr w:type="spellEnd"/>
    </w:p>
    <w:p w:rsidR="00674462" w:rsidRDefault="00674462" w:rsidP="00674462">
      <w:pPr>
        <w:pStyle w:val="Listenabsatz"/>
        <w:numPr>
          <w:ilvl w:val="0"/>
          <w:numId w:val="1"/>
        </w:numPr>
      </w:pPr>
      <w:r>
        <w:t xml:space="preserve">NABU Winnenden </w:t>
      </w:r>
    </w:p>
    <w:p w:rsidR="00674462" w:rsidRDefault="00674462" w:rsidP="00674462">
      <w:pPr>
        <w:pStyle w:val="Listenabsatz"/>
        <w:numPr>
          <w:ilvl w:val="0"/>
          <w:numId w:val="1"/>
        </w:numPr>
      </w:pPr>
      <w:r>
        <w:t>Marie Christine Sammet</w:t>
      </w:r>
    </w:p>
    <w:p w:rsidR="00674462" w:rsidRDefault="00674462" w:rsidP="00674462">
      <w:pPr>
        <w:pStyle w:val="Listenabsatz"/>
        <w:numPr>
          <w:ilvl w:val="0"/>
          <w:numId w:val="1"/>
        </w:numPr>
      </w:pPr>
      <w:r>
        <w:t>La Piazza</w:t>
      </w:r>
    </w:p>
    <w:p w:rsidR="00674462" w:rsidRDefault="00674462" w:rsidP="00674462">
      <w:pPr>
        <w:pStyle w:val="Listenabsatz"/>
        <w:numPr>
          <w:ilvl w:val="0"/>
          <w:numId w:val="1"/>
        </w:numPr>
      </w:pPr>
      <w:r>
        <w:t>Paulinenpflege</w:t>
      </w:r>
    </w:p>
    <w:p w:rsidR="00674462" w:rsidRDefault="00674462" w:rsidP="00674462">
      <w:pPr>
        <w:pStyle w:val="Listenabsatz"/>
        <w:numPr>
          <w:ilvl w:val="0"/>
          <w:numId w:val="1"/>
        </w:numPr>
      </w:pPr>
      <w:r>
        <w:t xml:space="preserve">Kinderhaus </w:t>
      </w:r>
      <w:proofErr w:type="spellStart"/>
      <w:r>
        <w:t>Birkmannsweiler</w:t>
      </w:r>
      <w:proofErr w:type="spellEnd"/>
    </w:p>
    <w:p w:rsidR="00674462" w:rsidRDefault="00674462" w:rsidP="00674462">
      <w:pPr>
        <w:pStyle w:val="Listenabsatz"/>
        <w:numPr>
          <w:ilvl w:val="0"/>
          <w:numId w:val="1"/>
        </w:numPr>
      </w:pPr>
      <w:r>
        <w:t xml:space="preserve">Kunsthandwerk Dagmar </w:t>
      </w:r>
      <w:proofErr w:type="spellStart"/>
      <w:r>
        <w:t>Hilde</w:t>
      </w:r>
      <w:r w:rsidR="00AB16D9">
        <w:t>n</w:t>
      </w:r>
      <w:r>
        <w:t>brand</w:t>
      </w:r>
      <w:proofErr w:type="spellEnd"/>
      <w:r>
        <w:t xml:space="preserve">-Kaufmann </w:t>
      </w:r>
    </w:p>
    <w:p w:rsidR="00D96DCF" w:rsidRDefault="007852FF">
      <w:r>
        <w:t xml:space="preserve">Ein herzlicher </w:t>
      </w:r>
      <w:r w:rsidR="00D96DCF">
        <w:t>Dank</w:t>
      </w:r>
      <w:r>
        <w:t xml:space="preserve"> gilt </w:t>
      </w:r>
      <w:r w:rsidR="00D96DCF">
        <w:t>alle</w:t>
      </w:r>
      <w:r>
        <w:t>n</w:t>
      </w:r>
      <w:r w:rsidR="00D96DCF">
        <w:t xml:space="preserve"> Standbetreiber</w:t>
      </w:r>
      <w:r>
        <w:t>n</w:t>
      </w:r>
      <w:r w:rsidR="00D96DCF">
        <w:t>, Händler</w:t>
      </w:r>
      <w:r>
        <w:t>n</w:t>
      </w:r>
      <w:r w:rsidR="00D96DCF">
        <w:t>, Vereine</w:t>
      </w:r>
      <w:r>
        <w:t>n</w:t>
      </w:r>
      <w:r w:rsidR="00D96DCF">
        <w:t xml:space="preserve"> und Beteiligten für das große Engagement und einen gelungen </w:t>
      </w:r>
      <w:proofErr w:type="spellStart"/>
      <w:r w:rsidR="00D96DCF">
        <w:t>Winnender</w:t>
      </w:r>
      <w:proofErr w:type="spellEnd"/>
      <w:r w:rsidR="00D96DCF">
        <w:t xml:space="preserve"> Weihnachtsmarkt</w:t>
      </w:r>
      <w:r w:rsidR="00227069">
        <w:t xml:space="preserve"> </w:t>
      </w:r>
      <w:r w:rsidR="009E67A9">
        <w:t>201</w:t>
      </w:r>
      <w:r w:rsidR="00674462">
        <w:t>8</w:t>
      </w:r>
      <w:r w:rsidR="00D96DCF">
        <w:t>.</w:t>
      </w:r>
      <w:r w:rsidR="00244A1B" w:rsidRPr="00244A1B">
        <w:rPr>
          <w:noProof/>
          <w:lang w:eastAsia="de-DE"/>
        </w:rPr>
        <w:t xml:space="preserve"> </w:t>
      </w:r>
    </w:p>
    <w:sectPr w:rsidR="00D96DCF" w:rsidSect="00286A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233E18"/>
    <w:multiLevelType w:val="hybridMultilevel"/>
    <w:tmpl w:val="1036371C"/>
    <w:lvl w:ilvl="0" w:tplc="49A6EF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CF0"/>
    <w:rsid w:val="00027B39"/>
    <w:rsid w:val="00053CBE"/>
    <w:rsid w:val="00092AB9"/>
    <w:rsid w:val="000B4590"/>
    <w:rsid w:val="0010360D"/>
    <w:rsid w:val="00130315"/>
    <w:rsid w:val="001C10B5"/>
    <w:rsid w:val="00227069"/>
    <w:rsid w:val="00244A1B"/>
    <w:rsid w:val="00245D9E"/>
    <w:rsid w:val="00245FB9"/>
    <w:rsid w:val="00286A4C"/>
    <w:rsid w:val="002B40D8"/>
    <w:rsid w:val="002F4ECE"/>
    <w:rsid w:val="00312731"/>
    <w:rsid w:val="003227DE"/>
    <w:rsid w:val="00336CC2"/>
    <w:rsid w:val="0034370A"/>
    <w:rsid w:val="00352EA5"/>
    <w:rsid w:val="003654CD"/>
    <w:rsid w:val="003A04AF"/>
    <w:rsid w:val="003D40CB"/>
    <w:rsid w:val="003F06C4"/>
    <w:rsid w:val="00483A9C"/>
    <w:rsid w:val="004B0FE2"/>
    <w:rsid w:val="004F0BCB"/>
    <w:rsid w:val="004F7AA8"/>
    <w:rsid w:val="00561EFD"/>
    <w:rsid w:val="005934BD"/>
    <w:rsid w:val="005B5602"/>
    <w:rsid w:val="005D16C4"/>
    <w:rsid w:val="005E20E7"/>
    <w:rsid w:val="005E2D0D"/>
    <w:rsid w:val="006068B5"/>
    <w:rsid w:val="00610617"/>
    <w:rsid w:val="00613D68"/>
    <w:rsid w:val="00674462"/>
    <w:rsid w:val="0068048D"/>
    <w:rsid w:val="006D4921"/>
    <w:rsid w:val="00717DFE"/>
    <w:rsid w:val="007852FF"/>
    <w:rsid w:val="007A18A1"/>
    <w:rsid w:val="00845CCF"/>
    <w:rsid w:val="008C10B5"/>
    <w:rsid w:val="00901016"/>
    <w:rsid w:val="00965F04"/>
    <w:rsid w:val="00995EF0"/>
    <w:rsid w:val="009E5EEF"/>
    <w:rsid w:val="009E67A9"/>
    <w:rsid w:val="00AB16D9"/>
    <w:rsid w:val="00B158AE"/>
    <w:rsid w:val="00B71EBA"/>
    <w:rsid w:val="00B87A9B"/>
    <w:rsid w:val="00BC42F2"/>
    <w:rsid w:val="00BC6850"/>
    <w:rsid w:val="00C9131A"/>
    <w:rsid w:val="00CA0BDD"/>
    <w:rsid w:val="00CA2A5A"/>
    <w:rsid w:val="00CD47AB"/>
    <w:rsid w:val="00CE752A"/>
    <w:rsid w:val="00CE77E3"/>
    <w:rsid w:val="00D12FA6"/>
    <w:rsid w:val="00D60D04"/>
    <w:rsid w:val="00D850C4"/>
    <w:rsid w:val="00D87CF0"/>
    <w:rsid w:val="00D96DCF"/>
    <w:rsid w:val="00DE035E"/>
    <w:rsid w:val="00DE2C0E"/>
    <w:rsid w:val="00DF5A91"/>
    <w:rsid w:val="00E14F1E"/>
    <w:rsid w:val="00E30C9A"/>
    <w:rsid w:val="00E475F9"/>
    <w:rsid w:val="00EF4D17"/>
    <w:rsid w:val="00F04FBF"/>
    <w:rsid w:val="00F21AB5"/>
    <w:rsid w:val="00F245D5"/>
    <w:rsid w:val="00F72936"/>
    <w:rsid w:val="00F76156"/>
    <w:rsid w:val="00F81B2C"/>
    <w:rsid w:val="00FD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87CF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7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7CF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744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87CF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7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7CF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744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9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FD44C-EA74-403D-B9E9-311F59BC1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E6F742DC</Template>
  <TotalTime>0</TotalTime>
  <Pages>3</Pages>
  <Words>319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Winnenden</Company>
  <LinksUpToDate>false</LinksUpToDate>
  <CharactersWithSpaces>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Hettich, Timm</dc:creator>
  <cp:lastModifiedBy>Steden, Birgitta</cp:lastModifiedBy>
  <cp:revision>9</cp:revision>
  <cp:lastPrinted>2016-11-28T09:35:00Z</cp:lastPrinted>
  <dcterms:created xsi:type="dcterms:W3CDTF">2018-12-03T08:46:00Z</dcterms:created>
  <dcterms:modified xsi:type="dcterms:W3CDTF">2018-12-03T11:05:00Z</dcterms:modified>
</cp:coreProperties>
</file>